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3195"/>
        <w:gridCol w:w="4724"/>
      </w:tblGrid>
      <w:tr w:rsidR="000172E5" w:rsidRPr="00637200" w14:paraId="2BAEA8D2" w14:textId="77777777" w:rsidTr="006145D8">
        <w:tc>
          <w:tcPr>
            <w:tcW w:w="5000" w:type="pct"/>
            <w:gridSpan w:val="3"/>
            <w:shd w:val="clear" w:color="auto" w:fill="731F1C" w:themeFill="accent5"/>
            <w:vAlign w:val="bottom"/>
          </w:tcPr>
          <w:p w14:paraId="79D99824" w14:textId="77777777" w:rsidR="000172E5" w:rsidRPr="00637200" w:rsidRDefault="00E61B60" w:rsidP="00E61B60">
            <w:pPr>
              <w:pStyle w:val="Heading1"/>
              <w:outlineLvl w:val="0"/>
            </w:pPr>
            <w:r>
              <w:t>Personal Information</w:t>
            </w:r>
          </w:p>
        </w:tc>
      </w:tr>
      <w:tr w:rsidR="000172E5" w:rsidRPr="00846B76" w14:paraId="07FD3720" w14:textId="77777777" w:rsidTr="006145D8">
        <w:sdt>
          <w:sdtPr>
            <w:rPr>
              <w:sz w:val="24"/>
              <w:szCs w:val="24"/>
            </w:rPr>
            <w:id w:val="1621259925"/>
            <w:placeholder>
              <w:docPart w:val="074C8A1185544EBDAB2FCD64E485A8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68F50FC" w14:textId="77777777" w:rsidR="000172E5" w:rsidRPr="000C1115" w:rsidRDefault="007147D7" w:rsidP="00E61B60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0C1115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2322C571" w14:textId="77777777" w:rsidR="000172E5" w:rsidRPr="00846B76" w:rsidRDefault="000172E5" w:rsidP="00311D4F"/>
        </w:tc>
      </w:tr>
      <w:tr w:rsidR="000172E5" w:rsidRPr="00846B76" w14:paraId="38F4BEF8" w14:textId="77777777" w:rsidTr="006145D8">
        <w:sdt>
          <w:sdtPr>
            <w:rPr>
              <w:sz w:val="24"/>
              <w:szCs w:val="24"/>
            </w:rPr>
            <w:id w:val="-1470592894"/>
            <w:placeholder>
              <w:docPart w:val="187CF61DC97F44FBB7E709C285FB64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8388D83" w14:textId="77777777" w:rsidR="000172E5" w:rsidRPr="000C1115" w:rsidRDefault="007147D7" w:rsidP="00E61B60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0C1115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99879F" w14:textId="77777777" w:rsidR="000172E5" w:rsidRPr="00846B76" w:rsidRDefault="000172E5" w:rsidP="00311D4F"/>
        </w:tc>
      </w:tr>
      <w:tr w:rsidR="00E61B60" w:rsidRPr="00846B76" w14:paraId="1A0C7CCB" w14:textId="77777777" w:rsidTr="00E61B60">
        <w:tc>
          <w:tcPr>
            <w:tcW w:w="1334" w:type="pct"/>
            <w:vAlign w:val="bottom"/>
          </w:tcPr>
          <w:p w14:paraId="204F12A0" w14:textId="77777777" w:rsidR="00E61B60" w:rsidRPr="000C1115" w:rsidRDefault="00E61B60" w:rsidP="00E61B60">
            <w:pPr>
              <w:pStyle w:val="NormalIndent"/>
              <w:ind w:left="0"/>
              <w:rPr>
                <w:sz w:val="24"/>
                <w:szCs w:val="24"/>
              </w:rPr>
            </w:pPr>
            <w:r w:rsidRPr="000C1115">
              <w:rPr>
                <w:sz w:val="24"/>
                <w:szCs w:val="24"/>
              </w:rPr>
              <w:t>DOB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8A587F" w14:textId="77777777" w:rsidR="00E61B60" w:rsidRPr="00846B76" w:rsidRDefault="00E61B60" w:rsidP="00311D4F"/>
        </w:tc>
        <w:tc>
          <w:tcPr>
            <w:tcW w:w="2187" w:type="pct"/>
            <w:tcBorders>
              <w:top w:val="single" w:sz="4" w:space="0" w:color="auto"/>
            </w:tcBorders>
            <w:vAlign w:val="bottom"/>
          </w:tcPr>
          <w:p w14:paraId="1A71C7D9" w14:textId="4BB6AB46" w:rsidR="00E61B60" w:rsidRPr="00846B76" w:rsidRDefault="007A70F6" w:rsidP="00311D4F">
            <w:r>
              <w:t>Gender _________________________</w:t>
            </w:r>
          </w:p>
        </w:tc>
      </w:tr>
      <w:tr w:rsidR="000C1115" w:rsidRPr="00846B76" w14:paraId="6E2F42A6" w14:textId="77777777" w:rsidTr="006145D8">
        <w:tc>
          <w:tcPr>
            <w:tcW w:w="1334" w:type="pct"/>
            <w:vAlign w:val="bottom"/>
          </w:tcPr>
          <w:p w14:paraId="6C1C2A9F" w14:textId="77777777" w:rsidR="000C1115" w:rsidRPr="000C1115" w:rsidRDefault="000C1115" w:rsidP="00E61B60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0F9BFC6B" w14:textId="77777777" w:rsidR="000C1115" w:rsidRPr="00846B76" w:rsidRDefault="000C1115" w:rsidP="00311D4F"/>
        </w:tc>
      </w:tr>
      <w:tr w:rsidR="000C1115" w:rsidRPr="00846B76" w14:paraId="40581DAB" w14:textId="77777777" w:rsidTr="006145D8">
        <w:tc>
          <w:tcPr>
            <w:tcW w:w="1334" w:type="pct"/>
            <w:vAlign w:val="bottom"/>
          </w:tcPr>
          <w:p w14:paraId="261CD9D6" w14:textId="77777777" w:rsidR="000C1115" w:rsidRPr="000C1115" w:rsidRDefault="000C1115" w:rsidP="00E61B60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3BDDA036" w14:textId="77777777" w:rsidR="000C1115" w:rsidRPr="00846B76" w:rsidRDefault="000C1115" w:rsidP="00311D4F"/>
        </w:tc>
      </w:tr>
      <w:tr w:rsidR="00E61B60" w:rsidRPr="00846B76" w14:paraId="5E8F0BEF" w14:textId="77777777" w:rsidTr="006145D8">
        <w:tc>
          <w:tcPr>
            <w:tcW w:w="1334" w:type="pct"/>
            <w:vAlign w:val="bottom"/>
          </w:tcPr>
          <w:p w14:paraId="0F771219" w14:textId="77777777" w:rsidR="00E61B60" w:rsidRPr="000C1115" w:rsidRDefault="000C1115" w:rsidP="00E61B60">
            <w:pPr>
              <w:pStyle w:val="NormalIndent"/>
              <w:ind w:left="0"/>
              <w:rPr>
                <w:sz w:val="24"/>
                <w:szCs w:val="24"/>
              </w:rPr>
            </w:pPr>
            <w:r w:rsidRPr="000C1115">
              <w:rPr>
                <w:sz w:val="24"/>
                <w:szCs w:val="24"/>
              </w:rPr>
              <w:t>Contact</w:t>
            </w:r>
            <w:r w:rsidR="00714055">
              <w:rPr>
                <w:sz w:val="24"/>
                <w:szCs w:val="24"/>
              </w:rPr>
              <w:t xml:space="preserve"> Tel.</w:t>
            </w:r>
            <w:r w:rsidR="00E61B60" w:rsidRPr="000C1115">
              <w:rPr>
                <w:sz w:val="24"/>
                <w:szCs w:val="24"/>
              </w:rPr>
              <w:t xml:space="preserve"> Number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65FE0EEA" w14:textId="77777777" w:rsidR="00E61B60" w:rsidRPr="00846B76" w:rsidRDefault="00E61B60" w:rsidP="00311D4F"/>
        </w:tc>
      </w:tr>
      <w:tr w:rsidR="00E61B60" w:rsidRPr="00846B76" w14:paraId="2E9B25D9" w14:textId="77777777" w:rsidTr="006145D8">
        <w:tc>
          <w:tcPr>
            <w:tcW w:w="1334" w:type="pct"/>
            <w:vAlign w:val="bottom"/>
          </w:tcPr>
          <w:p w14:paraId="30C9C35D" w14:textId="77777777" w:rsidR="00E61B60" w:rsidRPr="000C1115" w:rsidRDefault="00E61B60" w:rsidP="00E61B60">
            <w:pPr>
              <w:pStyle w:val="NormalIndent"/>
              <w:ind w:left="0"/>
              <w:rPr>
                <w:sz w:val="24"/>
                <w:szCs w:val="24"/>
              </w:rPr>
            </w:pPr>
            <w:r w:rsidRPr="000C1115">
              <w:rPr>
                <w:sz w:val="24"/>
                <w:szCs w:val="24"/>
              </w:rPr>
              <w:t>Emergency Contact</w:t>
            </w:r>
            <w:r w:rsidR="000C1115">
              <w:rPr>
                <w:sz w:val="24"/>
                <w:szCs w:val="24"/>
              </w:rPr>
              <w:t xml:space="preserve"> No. 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4758A412" w14:textId="77777777" w:rsidR="00E61B60" w:rsidRPr="00846B76" w:rsidRDefault="00E61B60" w:rsidP="00311D4F"/>
        </w:tc>
      </w:tr>
      <w:tr w:rsidR="000172E5" w:rsidRPr="00846B76" w14:paraId="1D36844D" w14:textId="77777777" w:rsidTr="006145D8">
        <w:sdt>
          <w:sdtPr>
            <w:rPr>
              <w:sz w:val="24"/>
              <w:szCs w:val="24"/>
            </w:rPr>
            <w:id w:val="1334104394"/>
            <w:placeholder>
              <w:docPart w:val="C388FB61DADB49088D156EED6D7753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107D179" w14:textId="77777777" w:rsidR="000172E5" w:rsidRPr="000C1115" w:rsidRDefault="007147D7" w:rsidP="00E61B60">
                <w:pPr>
                  <w:pStyle w:val="NormalIndent"/>
                  <w:ind w:left="0"/>
                  <w:rPr>
                    <w:sz w:val="24"/>
                    <w:szCs w:val="24"/>
                  </w:rPr>
                </w:pPr>
                <w:r w:rsidRPr="000C1115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73FBC80D" w14:textId="77777777" w:rsidR="000172E5" w:rsidRPr="00846B76" w:rsidRDefault="000172E5" w:rsidP="00311D4F"/>
        </w:tc>
      </w:tr>
      <w:tr w:rsidR="000172E5" w:rsidRPr="00846B76" w14:paraId="36DA1ED9" w14:textId="77777777" w:rsidTr="006145D8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4F7E2EE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FEC63F4" w14:textId="77777777" w:rsidTr="006145D8">
        <w:tc>
          <w:tcPr>
            <w:tcW w:w="5000" w:type="pct"/>
            <w:gridSpan w:val="3"/>
            <w:shd w:val="clear" w:color="auto" w:fill="731F1C" w:themeFill="accent5"/>
            <w:vAlign w:val="bottom"/>
          </w:tcPr>
          <w:p w14:paraId="68DE36E2" w14:textId="77777777" w:rsidR="000172E5" w:rsidRPr="00846B76" w:rsidRDefault="000C1115" w:rsidP="000C1115">
            <w:pPr>
              <w:pStyle w:val="Heading1"/>
              <w:outlineLvl w:val="0"/>
            </w:pPr>
            <w:r>
              <w:t>Further Information</w:t>
            </w:r>
          </w:p>
        </w:tc>
      </w:tr>
      <w:tr w:rsidR="000172E5" w:rsidRPr="00846B76" w14:paraId="7350C739" w14:textId="77777777" w:rsidTr="006145D8">
        <w:tc>
          <w:tcPr>
            <w:tcW w:w="1334" w:type="pct"/>
            <w:vAlign w:val="bottom"/>
          </w:tcPr>
          <w:p w14:paraId="1AC3580B" w14:textId="77777777" w:rsidR="000172E5" w:rsidRPr="00846B76" w:rsidRDefault="000C1115" w:rsidP="000C1115">
            <w:pPr>
              <w:pStyle w:val="NormalIndent"/>
              <w:ind w:left="0"/>
            </w:pPr>
            <w:r>
              <w:t>Nature of disability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53154DA6" w14:textId="77777777" w:rsidR="000172E5" w:rsidRPr="00846B76" w:rsidRDefault="000172E5" w:rsidP="00E61B60"/>
        </w:tc>
      </w:tr>
      <w:tr w:rsidR="000C1115" w:rsidRPr="00846B76" w14:paraId="7A1E597A" w14:textId="77777777" w:rsidTr="006145D8">
        <w:tc>
          <w:tcPr>
            <w:tcW w:w="1334" w:type="pct"/>
            <w:vAlign w:val="bottom"/>
          </w:tcPr>
          <w:p w14:paraId="7CF7C173" w14:textId="77777777" w:rsidR="000C1115" w:rsidRDefault="000C1115" w:rsidP="000C1115">
            <w:pPr>
              <w:pStyle w:val="NormalIndent"/>
              <w:ind w:left="0"/>
            </w:pP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47C560C6" w14:textId="77777777" w:rsidR="000C1115" w:rsidRPr="00846B76" w:rsidRDefault="000C1115" w:rsidP="00E61B60"/>
        </w:tc>
      </w:tr>
      <w:tr w:rsidR="000172E5" w:rsidRPr="00846B76" w14:paraId="78C87F02" w14:textId="77777777" w:rsidTr="006145D8">
        <w:tc>
          <w:tcPr>
            <w:tcW w:w="1334" w:type="pct"/>
            <w:vAlign w:val="bottom"/>
          </w:tcPr>
          <w:p w14:paraId="795B9D72" w14:textId="3FCF61DA" w:rsidR="000172E5" w:rsidRPr="00846B76" w:rsidRDefault="000C1115" w:rsidP="000C1115">
            <w:pPr>
              <w:pStyle w:val="NormalIndent"/>
              <w:ind w:left="0"/>
            </w:pPr>
            <w:r>
              <w:t xml:space="preserve">Medication </w:t>
            </w:r>
            <w:r w:rsidR="007A70F6">
              <w:t>t</w:t>
            </w:r>
            <w:r>
              <w:t>aken</w:t>
            </w:r>
          </w:p>
        </w:tc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B40FA1" w14:textId="77777777" w:rsidR="000172E5" w:rsidRPr="00846B76" w:rsidRDefault="000172E5" w:rsidP="00E61B60"/>
        </w:tc>
      </w:tr>
      <w:tr w:rsidR="000C1115" w:rsidRPr="00846B76" w14:paraId="5E1CADD5" w14:textId="77777777" w:rsidTr="006145D8">
        <w:tc>
          <w:tcPr>
            <w:tcW w:w="1334" w:type="pct"/>
            <w:vAlign w:val="bottom"/>
          </w:tcPr>
          <w:p w14:paraId="3EBD62AB" w14:textId="77777777" w:rsidR="000C1115" w:rsidRDefault="000C1115" w:rsidP="000C1115">
            <w:pPr>
              <w:pStyle w:val="NormalIndent"/>
              <w:ind w:left="0"/>
            </w:pPr>
          </w:p>
        </w:tc>
        <w:tc>
          <w:tcPr>
            <w:tcW w:w="366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7F062D" w14:textId="77777777" w:rsidR="000C1115" w:rsidRPr="00846B76" w:rsidRDefault="000C1115" w:rsidP="00E61B60"/>
        </w:tc>
      </w:tr>
      <w:tr w:rsidR="000172E5" w:rsidRPr="00846B76" w14:paraId="14B340F0" w14:textId="77777777" w:rsidTr="006145D8">
        <w:tc>
          <w:tcPr>
            <w:tcW w:w="1334" w:type="pct"/>
            <w:vAlign w:val="bottom"/>
          </w:tcPr>
          <w:p w14:paraId="0D45BB25" w14:textId="77777777" w:rsidR="000172E5" w:rsidRPr="00846B76" w:rsidRDefault="000C1115" w:rsidP="000C1115">
            <w:pPr>
              <w:pStyle w:val="NormalIndent"/>
              <w:ind w:left="0"/>
            </w:pPr>
            <w:r>
              <w:t>Other information (</w:t>
            </w:r>
            <w:proofErr w:type="spellStart"/>
            <w:r>
              <w:t>e.</w:t>
            </w:r>
            <w:proofErr w:type="gramStart"/>
            <w:r>
              <w:t>g.allergies</w:t>
            </w:r>
            <w:proofErr w:type="spellEnd"/>
            <w:proofErr w:type="gramEnd"/>
            <w:r>
              <w:t>)</w:t>
            </w: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47294119" w14:textId="77777777" w:rsidR="000172E5" w:rsidRPr="00846B76" w:rsidRDefault="000172E5" w:rsidP="00E61B60"/>
        </w:tc>
      </w:tr>
      <w:tr w:rsidR="000C1115" w:rsidRPr="00846B76" w14:paraId="2623B705" w14:textId="77777777" w:rsidTr="006145D8">
        <w:tc>
          <w:tcPr>
            <w:tcW w:w="1334" w:type="pct"/>
            <w:vAlign w:val="bottom"/>
          </w:tcPr>
          <w:p w14:paraId="3BCEFD65" w14:textId="77777777" w:rsidR="000C1115" w:rsidRDefault="000C1115" w:rsidP="000C1115">
            <w:pPr>
              <w:pStyle w:val="NormalIndent"/>
              <w:ind w:left="0"/>
            </w:pPr>
          </w:p>
        </w:tc>
        <w:tc>
          <w:tcPr>
            <w:tcW w:w="3666" w:type="pct"/>
            <w:gridSpan w:val="2"/>
            <w:tcBorders>
              <w:bottom w:val="single" w:sz="4" w:space="0" w:color="auto"/>
            </w:tcBorders>
            <w:vAlign w:val="bottom"/>
          </w:tcPr>
          <w:p w14:paraId="0EDBED1A" w14:textId="77777777" w:rsidR="000C1115" w:rsidRPr="00846B76" w:rsidRDefault="000C1115" w:rsidP="00E61B60"/>
        </w:tc>
      </w:tr>
      <w:tr w:rsidR="000172E5" w:rsidRPr="00846B76" w14:paraId="0DA96300" w14:textId="77777777" w:rsidTr="006145D8">
        <w:tc>
          <w:tcPr>
            <w:tcW w:w="1334" w:type="pct"/>
            <w:vAlign w:val="bottom"/>
          </w:tcPr>
          <w:p w14:paraId="4330F39D" w14:textId="77777777" w:rsidR="000172E5" w:rsidRPr="00846B76" w:rsidRDefault="000172E5" w:rsidP="00E61B60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2"/>
            <w:vAlign w:val="bottom"/>
          </w:tcPr>
          <w:p w14:paraId="47FE9BBC" w14:textId="77777777" w:rsidR="000172E5" w:rsidRPr="00846B76" w:rsidRDefault="000172E5" w:rsidP="00E61B60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647B976" w14:textId="77777777" w:rsidR="000C1115" w:rsidRDefault="000C1115" w:rsidP="000C1115">
      <w:pPr>
        <w:spacing w:before="0" w:after="0" w:line="240" w:lineRule="auto"/>
      </w:pPr>
      <w:r>
        <w:t>Do you intend to swim?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Yes/No (please circle)</w:t>
      </w:r>
    </w:p>
    <w:p w14:paraId="78A2C220" w14:textId="77777777" w:rsidR="000C1115" w:rsidRDefault="000C1115" w:rsidP="000C1115">
      <w:pPr>
        <w:spacing w:before="0" w:after="0" w:line="240" w:lineRule="auto"/>
      </w:pPr>
      <w:r>
        <w:t xml:space="preserve">Can you swim 20 meters unaided? </w:t>
      </w:r>
      <w:r>
        <w:tab/>
      </w:r>
      <w:r>
        <w:tab/>
      </w:r>
      <w:r>
        <w:tab/>
      </w:r>
      <w:r>
        <w:tab/>
      </w:r>
      <w:r>
        <w:tab/>
      </w:r>
      <w:r>
        <w:tab/>
        <w:t>Yes/No (please circle)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0C1115" w:rsidRPr="00846B76" w14:paraId="7058B3F7" w14:textId="77777777" w:rsidTr="00043226">
        <w:tc>
          <w:tcPr>
            <w:tcW w:w="1334" w:type="pct"/>
            <w:vAlign w:val="bottom"/>
          </w:tcPr>
          <w:p w14:paraId="16FE32CC" w14:textId="77777777" w:rsidR="000C1115" w:rsidRPr="00846B76" w:rsidRDefault="000C1115" w:rsidP="00043226">
            <w:pPr>
              <w:pStyle w:val="NormalIndent"/>
              <w:ind w:left="0"/>
            </w:pPr>
            <w:r w:rsidRPr="0038049E">
              <w:rPr>
                <w:sz w:val="24"/>
              </w:rPr>
              <w:t>If no, who will swim with you in the pool?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0EF889D" w14:textId="77777777" w:rsidR="000C1115" w:rsidRPr="00846B76" w:rsidRDefault="000C1115" w:rsidP="00043226"/>
        </w:tc>
      </w:tr>
      <w:tr w:rsidR="000C1115" w:rsidRPr="00846B76" w14:paraId="5D4F9F46" w14:textId="77777777" w:rsidTr="00043226">
        <w:tc>
          <w:tcPr>
            <w:tcW w:w="1334" w:type="pct"/>
            <w:vAlign w:val="bottom"/>
          </w:tcPr>
          <w:p w14:paraId="15FD0F22" w14:textId="77777777" w:rsidR="000C1115" w:rsidRDefault="000C1115" w:rsidP="00043226">
            <w:pPr>
              <w:pStyle w:val="NormalIndent"/>
              <w:ind w:left="0"/>
            </w:pP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283A3D55" w14:textId="77777777" w:rsidR="000C1115" w:rsidRPr="00846B76" w:rsidRDefault="000C1115" w:rsidP="00043226"/>
        </w:tc>
      </w:tr>
    </w:tbl>
    <w:p w14:paraId="529E1F83" w14:textId="77777777" w:rsidR="000C1115" w:rsidRDefault="000C1115" w:rsidP="000C1115">
      <w:pPr>
        <w:spacing w:after="40" w:line="240" w:lineRule="auto"/>
        <w:rPr>
          <w:sz w:val="24"/>
        </w:rPr>
      </w:pPr>
    </w:p>
    <w:p w14:paraId="172BD1B0" w14:textId="77777777" w:rsidR="00714055" w:rsidRDefault="00714055" w:rsidP="000C1115">
      <w:pPr>
        <w:spacing w:after="40" w:line="240" w:lineRule="auto"/>
        <w:rPr>
          <w:sz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714055" w:rsidRPr="00846B76" w14:paraId="631467DC" w14:textId="77777777" w:rsidTr="00714055">
        <w:tc>
          <w:tcPr>
            <w:tcW w:w="1334" w:type="pct"/>
            <w:vAlign w:val="bottom"/>
          </w:tcPr>
          <w:p w14:paraId="07181266" w14:textId="77777777" w:rsidR="00714055" w:rsidRPr="000C1115" w:rsidRDefault="00714055" w:rsidP="00714055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 you normally travel to the club?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41869524" w14:textId="77777777" w:rsidR="00714055" w:rsidRPr="00846B76" w:rsidRDefault="00714055" w:rsidP="00043226"/>
        </w:tc>
      </w:tr>
      <w:tr w:rsidR="00714055" w:rsidRPr="00846B76" w14:paraId="20CCE8AF" w14:textId="77777777" w:rsidTr="00714055">
        <w:tc>
          <w:tcPr>
            <w:tcW w:w="1334" w:type="pct"/>
            <w:vAlign w:val="bottom"/>
          </w:tcPr>
          <w:p w14:paraId="20E13E56" w14:textId="77777777" w:rsidR="00714055" w:rsidRDefault="00714055" w:rsidP="00714055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 tel. number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2133CB" w14:textId="77777777" w:rsidR="00714055" w:rsidRPr="00846B76" w:rsidRDefault="00714055" w:rsidP="00043226"/>
        </w:tc>
      </w:tr>
    </w:tbl>
    <w:p w14:paraId="700757D0" w14:textId="77777777" w:rsidR="00714055" w:rsidRDefault="00714055" w:rsidP="000C1115">
      <w:pPr>
        <w:spacing w:after="40" w:line="240" w:lineRule="auto"/>
        <w:rPr>
          <w:sz w:val="24"/>
        </w:rPr>
      </w:pPr>
    </w:p>
    <w:p w14:paraId="64C0C963" w14:textId="77777777" w:rsidR="00714055" w:rsidRDefault="00714055" w:rsidP="000C1115">
      <w:pPr>
        <w:spacing w:after="40" w:line="240" w:lineRule="auto"/>
        <w:rPr>
          <w:sz w:val="24"/>
        </w:rPr>
      </w:pPr>
    </w:p>
    <w:p w14:paraId="52FABA7F" w14:textId="77777777" w:rsidR="00714055" w:rsidRDefault="00714055" w:rsidP="00714055">
      <w:pPr>
        <w:jc w:val="center"/>
        <w:rPr>
          <w:b/>
          <w:sz w:val="32"/>
        </w:rPr>
      </w:pPr>
      <w:r w:rsidRPr="00172B42">
        <w:rPr>
          <w:b/>
          <w:sz w:val="32"/>
        </w:rPr>
        <w:t>Photo Consent</w:t>
      </w:r>
    </w:p>
    <w:p w14:paraId="77D18AAD" w14:textId="77777777" w:rsidR="00714055" w:rsidRPr="0038049E" w:rsidRDefault="00714055" w:rsidP="0071405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en-GB"/>
        </w:rPr>
      </w:pPr>
      <w:r w:rsidRPr="0038049E">
        <w:rPr>
          <w:rFonts w:eastAsia="Times New Roman" w:cs="Times New Roman"/>
          <w:sz w:val="24"/>
          <w:szCs w:val="24"/>
          <w:lang w:eastAsia="en-GB"/>
        </w:rPr>
        <w:t xml:space="preserve">Horsham District Council would like to take photographs / short videos of this site / activity which </w:t>
      </w:r>
      <w:r>
        <w:rPr>
          <w:rFonts w:eastAsia="Times New Roman" w:cs="Times New Roman"/>
          <w:sz w:val="24"/>
          <w:szCs w:val="24"/>
          <w:lang w:eastAsia="en-GB"/>
        </w:rPr>
        <w:t>may include images of the person named on this sheet.</w:t>
      </w:r>
      <w:r w:rsidRPr="0038049E">
        <w:rPr>
          <w:rFonts w:eastAsia="Times New Roman" w:cs="Times New Roman"/>
          <w:sz w:val="24"/>
          <w:szCs w:val="24"/>
          <w:lang w:eastAsia="en-GB"/>
        </w:rPr>
        <w:t xml:space="preserve"> These images may be used for promotional purposes, for example to accompany a media release, or in our printed publications or website.</w:t>
      </w:r>
      <w:r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Pr="0038049E">
        <w:rPr>
          <w:rFonts w:eastAsia="Times New Roman" w:cs="Times New Roman"/>
          <w:sz w:val="24"/>
          <w:szCs w:val="24"/>
          <w:lang w:eastAsia="en-GB"/>
        </w:rPr>
        <w:t xml:space="preserve">If you are happy for us to use these </w:t>
      </w:r>
      <w:proofErr w:type="gramStart"/>
      <w:r w:rsidRPr="0038049E">
        <w:rPr>
          <w:rFonts w:eastAsia="Times New Roman" w:cs="Times New Roman"/>
          <w:sz w:val="24"/>
          <w:szCs w:val="24"/>
          <w:lang w:eastAsia="en-GB"/>
        </w:rPr>
        <w:t>images</w:t>
      </w:r>
      <w:proofErr w:type="gramEnd"/>
      <w:r w:rsidRPr="0038049E">
        <w:rPr>
          <w:rFonts w:eastAsia="Times New Roman" w:cs="Times New Roman"/>
          <w:sz w:val="24"/>
          <w:szCs w:val="24"/>
          <w:lang w:eastAsia="en-GB"/>
        </w:rPr>
        <w:t xml:space="preserve"> please circle your preferred options below, then sign and date the form where shown.  </w:t>
      </w:r>
    </w:p>
    <w:p w14:paraId="3CC2084F" w14:textId="77777777" w:rsidR="00714055" w:rsidRPr="0038049E" w:rsidRDefault="00714055" w:rsidP="00714055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7AC5831B" w14:textId="0A5D488C" w:rsidR="00714055" w:rsidRPr="0038049E" w:rsidRDefault="00714055" w:rsidP="00714055">
      <w:pPr>
        <w:spacing w:after="0" w:line="240" w:lineRule="auto"/>
        <w:rPr>
          <w:rFonts w:eastAsia="Times New Roman" w:cs="Times New Roman"/>
          <w:b/>
          <w:sz w:val="24"/>
          <w:szCs w:val="24"/>
          <w:lang w:eastAsia="en-GB"/>
        </w:rPr>
      </w:pPr>
      <w:r w:rsidRPr="0038049E">
        <w:rPr>
          <w:rFonts w:eastAsia="Times New Roman" w:cs="Times New Roman"/>
          <w:b/>
          <w:sz w:val="24"/>
          <w:szCs w:val="24"/>
          <w:u w:val="single"/>
          <w:lang w:eastAsia="en-GB"/>
        </w:rPr>
        <w:t>To the Parent/Guardian</w:t>
      </w:r>
      <w:r w:rsidRPr="0038049E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38049E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38049E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38049E">
        <w:rPr>
          <w:rFonts w:eastAsia="Times New Roman" w:cs="Times New Roman"/>
          <w:b/>
          <w:sz w:val="24"/>
          <w:szCs w:val="24"/>
          <w:lang w:eastAsia="en-GB"/>
        </w:rPr>
        <w:tab/>
        <w:t xml:space="preserve">                              </w:t>
      </w:r>
      <w:r w:rsid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38049E">
        <w:rPr>
          <w:rFonts w:eastAsia="Times New Roman" w:cs="Times New Roman"/>
          <w:b/>
          <w:sz w:val="24"/>
          <w:szCs w:val="24"/>
          <w:u w:val="single"/>
          <w:lang w:eastAsia="en-GB"/>
        </w:rPr>
        <w:t>Please circle</w:t>
      </w:r>
    </w:p>
    <w:p w14:paraId="1D7697F4" w14:textId="77777777" w:rsidR="007A70F6" w:rsidRPr="007A70F6" w:rsidRDefault="007A70F6" w:rsidP="007A70F6">
      <w:pPr>
        <w:spacing w:before="0" w:after="0" w:line="240" w:lineRule="auto"/>
        <w:rPr>
          <w:rFonts w:eastAsia="Times New Roman" w:cs="Times New Roman"/>
          <w:bCs/>
          <w:sz w:val="24"/>
          <w:szCs w:val="24"/>
          <w:lang w:eastAsia="en-GB"/>
        </w:rPr>
      </w:pPr>
    </w:p>
    <w:p w14:paraId="6AE2E67E" w14:textId="1036B2D0" w:rsidR="00714055" w:rsidRPr="007A70F6" w:rsidRDefault="00714055" w:rsidP="007A70F6">
      <w:pPr>
        <w:pStyle w:val="ListParagraph"/>
        <w:numPr>
          <w:ilvl w:val="0"/>
          <w:numId w:val="24"/>
        </w:numPr>
        <w:spacing w:before="0" w:after="0" w:line="240" w:lineRule="auto"/>
        <w:rPr>
          <w:rFonts w:eastAsia="Times New Roman" w:cs="Times New Roman"/>
          <w:bCs/>
          <w:sz w:val="24"/>
          <w:szCs w:val="24"/>
          <w:lang w:eastAsia="en-GB"/>
        </w:rPr>
      </w:pPr>
      <w:r w:rsidRPr="007A70F6">
        <w:rPr>
          <w:rFonts w:eastAsia="Times New Roman" w:cs="Times New Roman"/>
          <w:bCs/>
          <w:sz w:val="24"/>
          <w:szCs w:val="24"/>
          <w:lang w:eastAsia="en-GB"/>
        </w:rPr>
        <w:t xml:space="preserve">If required, may we use these photographs in printed publications </w:t>
      </w:r>
    </w:p>
    <w:p w14:paraId="1DB16C4F" w14:textId="471A18AF" w:rsidR="00714055" w:rsidRPr="007A70F6" w:rsidRDefault="00714055" w:rsidP="007A70F6">
      <w:pPr>
        <w:pStyle w:val="ListParagraph"/>
        <w:spacing w:before="0" w:after="0" w:line="240" w:lineRule="auto"/>
        <w:rPr>
          <w:rFonts w:eastAsia="Times New Roman" w:cs="Times New Roman"/>
          <w:bCs/>
          <w:sz w:val="24"/>
          <w:szCs w:val="24"/>
          <w:lang w:eastAsia="en-GB"/>
        </w:rPr>
      </w:pPr>
      <w:r w:rsidRPr="007A70F6">
        <w:rPr>
          <w:rFonts w:eastAsia="Times New Roman" w:cs="Times New Roman"/>
          <w:bCs/>
          <w:sz w:val="24"/>
          <w:szCs w:val="24"/>
          <w:lang w:eastAsia="en-GB"/>
        </w:rPr>
        <w:t>produced by Horsham District Council (</w:t>
      </w:r>
      <w:proofErr w:type="spellStart"/>
      <w:proofErr w:type="gramStart"/>
      <w:r w:rsidRPr="007A70F6">
        <w:rPr>
          <w:rFonts w:eastAsia="Times New Roman" w:cs="Times New Roman"/>
          <w:bCs/>
          <w:sz w:val="24"/>
          <w:szCs w:val="24"/>
          <w:lang w:eastAsia="en-GB"/>
        </w:rPr>
        <w:t>eg</w:t>
      </w:r>
      <w:proofErr w:type="spellEnd"/>
      <w:proofErr w:type="gramEnd"/>
      <w:r w:rsidRPr="007A70F6">
        <w:rPr>
          <w:rFonts w:eastAsia="Times New Roman" w:cs="Times New Roman"/>
          <w:bCs/>
          <w:sz w:val="24"/>
          <w:szCs w:val="24"/>
          <w:lang w:eastAsia="en-GB"/>
        </w:rPr>
        <w:t xml:space="preserve"> guides, leaflets, posters)?</w:t>
      </w:r>
      <w:r w:rsidRPr="007A70F6">
        <w:rPr>
          <w:rFonts w:eastAsia="Times New Roman" w:cs="Times New Roman"/>
          <w:bCs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Cs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>Yes / No</w:t>
      </w:r>
    </w:p>
    <w:p w14:paraId="3A94C1FB" w14:textId="77777777" w:rsidR="00714055" w:rsidRPr="007A70F6" w:rsidRDefault="00714055" w:rsidP="00714055">
      <w:pPr>
        <w:spacing w:before="0" w:after="0" w:line="240" w:lineRule="auto"/>
        <w:rPr>
          <w:rFonts w:eastAsia="Times New Roman" w:cs="Times New Roman"/>
          <w:bCs/>
          <w:sz w:val="24"/>
          <w:szCs w:val="24"/>
          <w:lang w:eastAsia="en-GB"/>
        </w:rPr>
      </w:pPr>
    </w:p>
    <w:p w14:paraId="1AC4E484" w14:textId="4F31D048" w:rsidR="007A70F6" w:rsidRPr="007A70F6" w:rsidRDefault="00714055" w:rsidP="007A70F6">
      <w:pPr>
        <w:pStyle w:val="ListParagraph"/>
        <w:numPr>
          <w:ilvl w:val="0"/>
          <w:numId w:val="24"/>
        </w:numPr>
        <w:spacing w:before="0" w:after="0" w:line="240" w:lineRule="auto"/>
        <w:rPr>
          <w:rFonts w:eastAsia="Times New Roman" w:cs="Times New Roman"/>
          <w:bCs/>
          <w:sz w:val="24"/>
          <w:szCs w:val="24"/>
          <w:lang w:eastAsia="en-GB"/>
        </w:rPr>
      </w:pPr>
      <w:r w:rsidRPr="007A70F6">
        <w:rPr>
          <w:rFonts w:eastAsia="Times New Roman" w:cs="Times New Roman"/>
          <w:bCs/>
          <w:sz w:val="24"/>
          <w:szCs w:val="24"/>
          <w:lang w:eastAsia="en-GB"/>
        </w:rPr>
        <w:t xml:space="preserve">May we use these images on our website/social media pages?  </w:t>
      </w:r>
      <w:r w:rsidRPr="007A70F6">
        <w:rPr>
          <w:rFonts w:eastAsia="Times New Roman" w:cs="Times New Roman"/>
          <w:bCs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Cs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Cs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>Yes / No</w:t>
      </w:r>
    </w:p>
    <w:p w14:paraId="45EE96EF" w14:textId="77777777" w:rsidR="007A70F6" w:rsidRPr="007A70F6" w:rsidRDefault="007A70F6" w:rsidP="007A70F6">
      <w:pPr>
        <w:spacing w:before="0" w:after="0" w:line="240" w:lineRule="auto"/>
        <w:rPr>
          <w:rFonts w:eastAsia="Times New Roman" w:cs="Times New Roman"/>
          <w:bCs/>
          <w:sz w:val="24"/>
          <w:szCs w:val="24"/>
          <w:lang w:eastAsia="en-GB"/>
        </w:rPr>
      </w:pPr>
    </w:p>
    <w:p w14:paraId="704DB732" w14:textId="6D21260A" w:rsidR="00714055" w:rsidRPr="007A70F6" w:rsidRDefault="00714055" w:rsidP="007A70F6">
      <w:pPr>
        <w:pStyle w:val="ListParagraph"/>
        <w:numPr>
          <w:ilvl w:val="0"/>
          <w:numId w:val="24"/>
        </w:numPr>
        <w:spacing w:before="0" w:after="0" w:line="240" w:lineRule="auto"/>
        <w:rPr>
          <w:rFonts w:eastAsia="Times New Roman" w:cs="Times New Roman"/>
          <w:bCs/>
          <w:sz w:val="24"/>
          <w:szCs w:val="24"/>
          <w:lang w:eastAsia="en-GB"/>
        </w:rPr>
      </w:pPr>
      <w:r w:rsidRPr="007A70F6">
        <w:rPr>
          <w:rFonts w:eastAsia="Times New Roman" w:cs="Times New Roman"/>
          <w:bCs/>
          <w:sz w:val="24"/>
          <w:szCs w:val="24"/>
          <w:lang w:eastAsia="en-GB"/>
        </w:rPr>
        <w:t xml:space="preserve">May we use these images to accompany a media release </w:t>
      </w:r>
    </w:p>
    <w:p w14:paraId="7079F7A4" w14:textId="77777777" w:rsidR="00714055" w:rsidRPr="007A70F6" w:rsidRDefault="00714055" w:rsidP="007A70F6">
      <w:pPr>
        <w:pStyle w:val="ListParagraph"/>
        <w:spacing w:before="0" w:after="0" w:line="240" w:lineRule="auto"/>
        <w:rPr>
          <w:rFonts w:eastAsia="Times New Roman" w:cs="Times New Roman"/>
          <w:b/>
          <w:sz w:val="24"/>
          <w:szCs w:val="24"/>
          <w:lang w:eastAsia="en-GB"/>
        </w:rPr>
      </w:pPr>
      <w:r w:rsidRPr="007A70F6">
        <w:rPr>
          <w:rFonts w:eastAsia="Times New Roman" w:cs="Times New Roman"/>
          <w:bCs/>
          <w:sz w:val="24"/>
          <w:szCs w:val="24"/>
          <w:lang w:eastAsia="en-GB"/>
        </w:rPr>
        <w:t>about this event</w:t>
      </w:r>
      <w:r w:rsidRPr="007A70F6">
        <w:rPr>
          <w:rFonts w:eastAsia="Times New Roman" w:cs="Times New Roman"/>
          <w:sz w:val="24"/>
          <w:szCs w:val="24"/>
          <w:lang w:eastAsia="en-GB"/>
        </w:rPr>
        <w:t xml:space="preserve"> / venue?</w:t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 xml:space="preserve">      </w:t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  <w:t xml:space="preserve">    </w:t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  <w:t xml:space="preserve"> </w:t>
      </w:r>
      <w:r w:rsidRPr="007A70F6">
        <w:rPr>
          <w:rFonts w:eastAsia="Times New Roman" w:cs="Times New Roman"/>
          <w:b/>
          <w:sz w:val="24"/>
          <w:szCs w:val="24"/>
          <w:lang w:eastAsia="en-GB"/>
        </w:rPr>
        <w:tab/>
        <w:t xml:space="preserve"> Yes / No</w:t>
      </w:r>
    </w:p>
    <w:p w14:paraId="121E3FCC" w14:textId="77777777" w:rsidR="00714055" w:rsidRDefault="00714055" w:rsidP="000C1115">
      <w:pPr>
        <w:spacing w:after="40" w:line="240" w:lineRule="auto"/>
        <w:rPr>
          <w:sz w:val="24"/>
        </w:rPr>
      </w:pPr>
    </w:p>
    <w:p w14:paraId="2D823A45" w14:textId="77777777" w:rsidR="00714055" w:rsidRDefault="00714055" w:rsidP="000C1115">
      <w:pPr>
        <w:spacing w:after="40" w:line="240" w:lineRule="auto"/>
        <w:rPr>
          <w:sz w:val="24"/>
        </w:rPr>
      </w:pPr>
    </w:p>
    <w:p w14:paraId="780235A4" w14:textId="77777777" w:rsidR="00714055" w:rsidRDefault="00714055" w:rsidP="000C1115">
      <w:pPr>
        <w:spacing w:after="40" w:line="240" w:lineRule="auto"/>
        <w:rPr>
          <w:sz w:val="24"/>
        </w:rPr>
      </w:pPr>
    </w:p>
    <w:p w14:paraId="07D0C6D9" w14:textId="77777777" w:rsidR="00714055" w:rsidRDefault="00714055" w:rsidP="000C1115">
      <w:pPr>
        <w:spacing w:after="40" w:line="240" w:lineRule="auto"/>
        <w:rPr>
          <w:sz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893"/>
        <w:gridCol w:w="26"/>
      </w:tblGrid>
      <w:tr w:rsidR="00714055" w:rsidRPr="00846B76" w14:paraId="6D29C7AE" w14:textId="77777777" w:rsidTr="00714055">
        <w:tc>
          <w:tcPr>
            <w:tcW w:w="1334" w:type="pct"/>
            <w:vAlign w:val="bottom"/>
          </w:tcPr>
          <w:p w14:paraId="6F692674" w14:textId="77777777" w:rsidR="00714055" w:rsidRPr="000C1115" w:rsidRDefault="00714055" w:rsidP="00714055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Signed</w:t>
            </w:r>
          </w:p>
        </w:tc>
        <w:tc>
          <w:tcPr>
            <w:tcW w:w="3666" w:type="pct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14:paraId="2FF5361D" w14:textId="77777777" w:rsidR="00714055" w:rsidRPr="00846B76" w:rsidRDefault="00714055" w:rsidP="00043226"/>
        </w:tc>
      </w:tr>
      <w:tr w:rsidR="00714055" w:rsidRPr="00846B76" w14:paraId="635AB5C5" w14:textId="77777777" w:rsidTr="007A70F6">
        <w:trPr>
          <w:gridAfter w:val="1"/>
          <w:wAfter w:w="13" w:type="pct"/>
        </w:trPr>
        <w:tc>
          <w:tcPr>
            <w:tcW w:w="1334" w:type="pct"/>
            <w:vAlign w:val="bottom"/>
          </w:tcPr>
          <w:p w14:paraId="76DE538C" w14:textId="77777777" w:rsidR="00714055" w:rsidRPr="000C1115" w:rsidRDefault="00714055" w:rsidP="0004322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Print Name 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380D15" w14:textId="77777777" w:rsidR="00714055" w:rsidRPr="00846B76" w:rsidRDefault="00714055" w:rsidP="00043226"/>
        </w:tc>
      </w:tr>
      <w:tr w:rsidR="00714055" w:rsidRPr="00846B76" w14:paraId="5B3D4EA5" w14:textId="77777777" w:rsidTr="007A70F6">
        <w:trPr>
          <w:gridAfter w:val="1"/>
          <w:wAfter w:w="13" w:type="pct"/>
        </w:trPr>
        <w:tc>
          <w:tcPr>
            <w:tcW w:w="1334" w:type="pct"/>
            <w:vAlign w:val="bottom"/>
          </w:tcPr>
          <w:p w14:paraId="29FC29EC" w14:textId="77777777" w:rsidR="00714055" w:rsidRDefault="00714055" w:rsidP="00043226">
            <w:pPr>
              <w:pStyle w:val="NormalInden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36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E11707" w14:textId="77777777" w:rsidR="00714055" w:rsidRPr="00846B76" w:rsidRDefault="00714055" w:rsidP="00043226"/>
        </w:tc>
      </w:tr>
    </w:tbl>
    <w:p w14:paraId="59FEE762" w14:textId="77777777" w:rsidR="00264FD8" w:rsidRDefault="00264FD8" w:rsidP="000C1115">
      <w:pPr>
        <w:spacing w:before="0" w:after="0" w:line="240" w:lineRule="auto"/>
        <w:sectPr w:rsidR="00264FD8" w:rsidSect="00F21885">
          <w:headerReference w:type="default" r:id="rId11"/>
          <w:footerReference w:type="default" r:id="rId12"/>
          <w:pgSz w:w="12240" w:h="15840"/>
          <w:pgMar w:top="454" w:right="720" w:bottom="454" w:left="720" w:header="720" w:footer="431" w:gutter="0"/>
          <w:cols w:space="720"/>
          <w:docGrid w:linePitch="381"/>
        </w:sectPr>
      </w:pPr>
    </w:p>
    <w:p w14:paraId="22FF7378" w14:textId="43700C79" w:rsidR="00264FD8" w:rsidRPr="0006568A" w:rsidRDefault="00DF51A7" w:rsidP="00264FD8">
      <w:pPr>
        <w:spacing w:before="0" w:after="0" w:line="240" w:lineRule="auto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A57D7" wp14:editId="3C9B5732">
                <wp:simplePos x="0" y="0"/>
                <wp:positionH relativeFrom="column">
                  <wp:posOffset>4838700</wp:posOffset>
                </wp:positionH>
                <wp:positionV relativeFrom="paragraph">
                  <wp:posOffset>-330200</wp:posOffset>
                </wp:positionV>
                <wp:extent cx="1587500" cy="939800"/>
                <wp:effectExtent l="0" t="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57213" w14:textId="25CD1260" w:rsidR="00DF51A7" w:rsidRDefault="00DF51A7" w:rsidP="00DF51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A57D7" id="Rectangle 18" o:spid="_x0000_s1026" style="position:absolute;margin-left:381pt;margin-top:-26pt;width:125pt;height:7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" fillcolor="white [3212]" strokecolor="white [3212]" strokeweight="1pt">
                <v:textbox>
                  <w:txbxContent>
                    <w:p w14:paraId="1EE57213" w14:textId="25CD1260" w:rsidR="00DF51A7" w:rsidRDefault="00DF51A7" w:rsidP="00DF51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264FD8" w:rsidRPr="0006568A" w:rsidSect="00264FD8">
      <w:headerReference w:type="default" r:id="rId13"/>
      <w:pgSz w:w="15840" w:h="12240" w:orient="landscape"/>
      <w:pgMar w:top="720" w:right="720" w:bottom="720" w:left="720" w:header="720" w:footer="432" w:gutter="0"/>
      <w:cols w:num="2"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FAE2C" w14:textId="77777777" w:rsidR="000009BF" w:rsidRDefault="000009BF" w:rsidP="000172E5">
      <w:pPr>
        <w:spacing w:after="0" w:line="240" w:lineRule="auto"/>
      </w:pPr>
      <w:r>
        <w:separator/>
      </w:r>
    </w:p>
  </w:endnote>
  <w:endnote w:type="continuationSeparator" w:id="0">
    <w:p w14:paraId="6652D1CF" w14:textId="77777777" w:rsidR="000009BF" w:rsidRDefault="000009B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D2188C-17A0-4AB7-BBAB-06D6CFB5E611}"/>
    <w:embedBold r:id="rId2" w:fontKey="{FF72863A-61E2-4AE4-918B-27A3B4E3A6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145761F-33CE-42BB-9741-3BF5086C7DDD}"/>
    <w:embedBold r:id="rId4" w:fontKey="{87AD2446-2E3D-4907-97E8-E9CE59885F38}"/>
    <w:embedItalic r:id="rId5" w:fontKey="{68C891FF-F0BD-4DDF-B542-4A1B1D97895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E712184-9DCB-4693-ACCE-17E2161F50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BBD945A-70C5-4D41-A8D5-634857FA0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0C1115" w:rsidRPr="00311D4F" w14:paraId="461B730F" w14:textId="77777777" w:rsidTr="00637200">
      <w:tc>
        <w:tcPr>
          <w:tcW w:w="4675" w:type="dxa"/>
          <w:vAlign w:val="center"/>
        </w:tcPr>
        <w:p w14:paraId="07F7BD07" w14:textId="77777777" w:rsidR="000C1115" w:rsidRPr="00311D4F" w:rsidRDefault="000C1115" w:rsidP="00637200">
          <w:pPr>
            <w:pStyle w:val="Footer"/>
            <w:jc w:val="right"/>
          </w:pPr>
        </w:p>
      </w:tc>
    </w:tr>
  </w:tbl>
  <w:p w14:paraId="2619E529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DD667" w14:textId="77777777" w:rsidR="000009BF" w:rsidRDefault="000009BF" w:rsidP="000172E5">
      <w:pPr>
        <w:spacing w:after="0" w:line="240" w:lineRule="auto"/>
      </w:pPr>
      <w:r>
        <w:separator/>
      </w:r>
    </w:p>
  </w:footnote>
  <w:footnote w:type="continuationSeparator" w:id="0">
    <w:p w14:paraId="4167D4C4" w14:textId="77777777" w:rsidR="000009BF" w:rsidRDefault="000009B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60"/>
      <w:gridCol w:w="8061"/>
    </w:tblGrid>
    <w:tr w:rsidR="00B337A2" w:rsidRPr="00637200" w14:paraId="7C31B040" w14:textId="77777777" w:rsidTr="00264FD8">
      <w:trPr>
        <w:trHeight w:val="603"/>
      </w:trPr>
      <w:tc>
        <w:tcPr>
          <w:tcW w:w="1360" w:type="dxa"/>
          <w:vAlign w:val="center"/>
        </w:tcPr>
        <w:p w14:paraId="4099908B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  <w:lang w:val="en-GB" w:eastAsia="en-GB"/>
            </w:rPr>
            <w:drawing>
              <wp:inline distT="0" distB="0" distL="0" distR="0" wp14:anchorId="4249EE6E" wp14:editId="294CD997">
                <wp:extent cx="640080" cy="640080"/>
                <wp:effectExtent l="0" t="0" r="0" b="0"/>
                <wp:docPr id="5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61" w:type="dxa"/>
          <w:vAlign w:val="center"/>
        </w:tcPr>
        <w:p w14:paraId="5E4AF1F8" w14:textId="77777777" w:rsidR="00B337A2" w:rsidRPr="00637200" w:rsidRDefault="00E61B60" w:rsidP="00714055">
          <w:pPr>
            <w:pStyle w:val="Header"/>
            <w:jc w:val="center"/>
          </w:pPr>
          <w:r>
            <w:t>Ready and Able Club Registration Form</w:t>
          </w:r>
        </w:p>
      </w:tc>
    </w:tr>
  </w:tbl>
  <w:p w14:paraId="19437C71" w14:textId="77777777" w:rsidR="000172E5" w:rsidRPr="00311D4F" w:rsidRDefault="000172E5" w:rsidP="00311D4F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2BDF" w14:textId="77777777" w:rsidR="0043729B" w:rsidRPr="00311D4F" w:rsidRDefault="0043729B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CE3539"/>
    <w:multiLevelType w:val="singleLevel"/>
    <w:tmpl w:val="34D41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AF2444"/>
    <w:multiLevelType w:val="hybridMultilevel"/>
    <w:tmpl w:val="003C39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4"/>
  </w:num>
  <w:num w:numId="24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B60"/>
    <w:rsid w:val="000009BF"/>
    <w:rsid w:val="000172E5"/>
    <w:rsid w:val="00052382"/>
    <w:rsid w:val="0006568A"/>
    <w:rsid w:val="00076F0F"/>
    <w:rsid w:val="00084253"/>
    <w:rsid w:val="000C1115"/>
    <w:rsid w:val="000D1F49"/>
    <w:rsid w:val="001727CA"/>
    <w:rsid w:val="001800AB"/>
    <w:rsid w:val="00264FD8"/>
    <w:rsid w:val="002C56E6"/>
    <w:rsid w:val="00311D4F"/>
    <w:rsid w:val="0034390E"/>
    <w:rsid w:val="00344849"/>
    <w:rsid w:val="00361E11"/>
    <w:rsid w:val="003769BA"/>
    <w:rsid w:val="003F0847"/>
    <w:rsid w:val="0040090B"/>
    <w:rsid w:val="0043729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055"/>
    <w:rsid w:val="007147D7"/>
    <w:rsid w:val="00770F25"/>
    <w:rsid w:val="007A35A8"/>
    <w:rsid w:val="007A70F6"/>
    <w:rsid w:val="007B0A85"/>
    <w:rsid w:val="007C6A52"/>
    <w:rsid w:val="0082043E"/>
    <w:rsid w:val="00846B76"/>
    <w:rsid w:val="008C559E"/>
    <w:rsid w:val="008E203A"/>
    <w:rsid w:val="0091229C"/>
    <w:rsid w:val="00922CEA"/>
    <w:rsid w:val="00940E73"/>
    <w:rsid w:val="0098597D"/>
    <w:rsid w:val="009F619A"/>
    <w:rsid w:val="009F6DDE"/>
    <w:rsid w:val="00A2037B"/>
    <w:rsid w:val="00A370A8"/>
    <w:rsid w:val="00A63E4C"/>
    <w:rsid w:val="00A8355B"/>
    <w:rsid w:val="00AD5140"/>
    <w:rsid w:val="00B337A2"/>
    <w:rsid w:val="00BD4753"/>
    <w:rsid w:val="00BD5CB1"/>
    <w:rsid w:val="00BE62EE"/>
    <w:rsid w:val="00C003BA"/>
    <w:rsid w:val="00C4602F"/>
    <w:rsid w:val="00C46878"/>
    <w:rsid w:val="00C6231D"/>
    <w:rsid w:val="00C66B1B"/>
    <w:rsid w:val="00CB4A51"/>
    <w:rsid w:val="00CD4532"/>
    <w:rsid w:val="00CD47B0"/>
    <w:rsid w:val="00CE6104"/>
    <w:rsid w:val="00CE7918"/>
    <w:rsid w:val="00D16163"/>
    <w:rsid w:val="00DB3FAD"/>
    <w:rsid w:val="00DC71EC"/>
    <w:rsid w:val="00DF51A7"/>
    <w:rsid w:val="00E61B60"/>
    <w:rsid w:val="00E61C09"/>
    <w:rsid w:val="00EB3B58"/>
    <w:rsid w:val="00EC7359"/>
    <w:rsid w:val="00EE3054"/>
    <w:rsid w:val="00F00606"/>
    <w:rsid w:val="00F01256"/>
    <w:rsid w:val="00F218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F193F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4055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A70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berly.Robert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4C8A1185544EBDAB2FCD64E485A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AD184-480D-4CE7-8BDF-4DEDE07BE80E}"/>
      </w:docPartPr>
      <w:docPartBody>
        <w:p w:rsidR="00D07347" w:rsidRDefault="0093431D">
          <w:pPr>
            <w:pStyle w:val="074C8A1185544EBDAB2FCD64E485A865"/>
          </w:pPr>
          <w:r w:rsidRPr="006145D8">
            <w:t>First Name</w:t>
          </w:r>
        </w:p>
      </w:docPartBody>
    </w:docPart>
    <w:docPart>
      <w:docPartPr>
        <w:name w:val="187CF61DC97F44FBB7E709C285FB6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D490B-6AE4-4EBB-A1D4-8367D4CAD79B}"/>
      </w:docPartPr>
      <w:docPartBody>
        <w:p w:rsidR="00D07347" w:rsidRDefault="0093431D">
          <w:pPr>
            <w:pStyle w:val="187CF61DC97F44FBB7E709C285FB641D"/>
          </w:pPr>
          <w:r w:rsidRPr="006145D8">
            <w:t>Last Name</w:t>
          </w:r>
        </w:p>
      </w:docPartBody>
    </w:docPart>
    <w:docPart>
      <w:docPartPr>
        <w:name w:val="C388FB61DADB49088D156EED6D775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0532E-65C1-4B9C-9C27-28DF9CCBB7BC}"/>
      </w:docPartPr>
      <w:docPartBody>
        <w:p w:rsidR="00D07347" w:rsidRDefault="0093431D">
          <w:pPr>
            <w:pStyle w:val="C388FB61DADB49088D156EED6D775351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31D"/>
    <w:rsid w:val="00533089"/>
    <w:rsid w:val="0093431D"/>
    <w:rsid w:val="00D0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074C8A1185544EBDAB2FCD64E485A865">
    <w:name w:val="074C8A1185544EBDAB2FCD64E485A865"/>
  </w:style>
  <w:style w:type="paragraph" w:customStyle="1" w:styleId="187CF61DC97F44FBB7E709C285FB641D">
    <w:name w:val="187CF61DC97F44FBB7E709C285FB641D"/>
  </w:style>
  <w:style w:type="paragraph" w:customStyle="1" w:styleId="C388FB61DADB49088D156EED6D775351">
    <w:name w:val="C388FB61DADB49088D156EED6D7753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16c05727-aa75-4e4a-9b5f-8a80a1165891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834827-11B9-4183-8C4E-E2D7B3F03F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2021-05-24T18:54:00Z</dcterms:created>
  <dcterms:modified xsi:type="dcterms:W3CDTF">2021-05-24T18:54:00Z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